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2209800</wp:posOffset>
                </wp:positionV>
                <wp:extent cx="247650" cy="247650"/>
                <wp:effectExtent l="0" t="0" r="0" b="0"/>
                <wp:wrapNone/>
                <wp:docPr id="4172" name="同侧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47794" cy="247794"/>
                        </a:xfrm>
                        <a:prstGeom prst="rect">
                          <a:avLst/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同侧圆角矩形 59" o:spid="_x0000_s1026" o:spt="1" style="position:absolute;left:0pt;flip:y;margin-left:35.1pt;margin-top:174pt;height:19.5pt;width:19.5pt;rotation:11796480f;z-index:251671552;v-text-anchor:middle;mso-width-relative:page;mso-height-relative:page;" fillcolor="#2F5597" filled="t" stroked="f" coordsize="21600,21600" o:gfxdata="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YP7q/WAAAACgEAAA8AAAAA&#10;AAAAAQAgAAAAIgAAAGRycy9kb3ducmV2LnhtbFBLAQIUABQAAAAIAIdO4kD8Yf80FgIAAPwDAAAO&#10;AAAAAAAAAAEAIAAAACUBAABkcnMvZTJvRG9jLnhtbFBLBQYAAAAABgAGAFkBAACt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4041140</wp:posOffset>
                </wp:positionV>
                <wp:extent cx="247650" cy="247650"/>
                <wp:effectExtent l="0" t="0" r="0" b="0"/>
                <wp:wrapNone/>
                <wp:docPr id="4173" name="同侧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47794" cy="247794"/>
                        </a:xfrm>
                        <a:prstGeom prst="rect">
                          <a:avLst/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同侧圆角矩形 59" o:spid="_x0000_s1026" o:spt="1" style="position:absolute;left:0pt;flip:y;margin-left:35.1pt;margin-top:318.2pt;height:19.5pt;width:19.5pt;rotation:11796480f;z-index:251672576;v-text-anchor:middle;mso-width-relative:page;mso-height-relative:page;" fillcolor="#2F5597" filled="t" stroked="f" coordsize="21600,21600" o:gfxdata="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nRT2E2AAAAAoBAAAPAAAA&#10;AAAAAAEAIAAAACIAAABkcnMvZG93bnJldi54bWxQSwECFAAUAAAACACHTuJAm6Uj9hUCAAD8AwAA&#10;DgAAAAAAAAABACAAAAAnAQAAZHJzL2Uyb0RvYy54bWxQSwUGAAAAAAYABgBZAQAAr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7468870</wp:posOffset>
                </wp:positionV>
                <wp:extent cx="247650" cy="247650"/>
                <wp:effectExtent l="0" t="0" r="0" b="0"/>
                <wp:wrapNone/>
                <wp:docPr id="4174" name="同侧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47794" cy="247794"/>
                        </a:xfrm>
                        <a:prstGeom prst="rect">
                          <a:avLst/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同侧圆角矩形 59" o:spid="_x0000_s1026" o:spt="1" style="position:absolute;left:0pt;flip:y;margin-left:35.1pt;margin-top:588.1pt;height:19.5pt;width:19.5pt;rotation:11796480f;z-index:251673600;v-text-anchor:middle;mso-width-relative:page;mso-height-relative:page;" fillcolor="#2F5597" filled="t" stroked="f" coordsize="21600,21600" o:gfxdata="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3g0Py2AAAAAwBAAAPAAAA&#10;AAAAAAEAIAAAACIAAABkcnMvZG93bnJldi54bWxQSwECFAAUAAAACACHTuJAbfKm1xUCAAD8AwAA&#10;DgAAAAAAAAABACAAAAAnAQAAZHJzL2Uyb0RvYy54bWxQSwUGAAAAAAYABgBZAQAAr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8843010</wp:posOffset>
                </wp:positionV>
                <wp:extent cx="247650" cy="247650"/>
                <wp:effectExtent l="0" t="0" r="0" b="0"/>
                <wp:wrapNone/>
                <wp:docPr id="4175" name="同侧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47794" cy="247794"/>
                        </a:xfrm>
                        <a:prstGeom prst="rect">
                          <a:avLst/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同侧圆角矩形 59" o:spid="_x0000_s1026" o:spt="1" style="position:absolute;left:0pt;flip:y;margin-left:35.1pt;margin-top:696.3pt;height:19.5pt;width:19.5pt;rotation:11796480f;z-index:251674624;v-text-anchor:middle;mso-width-relative:page;mso-height-relative:page;" fillcolor="#2F5597" filled="t" stroked="f" coordsize="21600,21600" o:gfxdata="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MyxCXdkAAAAMAQAADwAA&#10;AAAAAAABACAAAAAiAAAAZHJzL2Rvd25yZXYueG1sUEsBAhQAFAAAAAgAh07iQAo2ehUVAgAA/AMA&#10;AA4AAAAAAAAAAQAgAAAAKAEAAGRycy9lMm9Eb2MueG1sUEsFBgAAAAAGAAYAWQEAAK8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2263775</wp:posOffset>
                </wp:positionV>
                <wp:extent cx="182245" cy="127635"/>
                <wp:effectExtent l="0" t="0" r="8255" b="6350"/>
                <wp:wrapNone/>
                <wp:docPr id="4177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82380" cy="12743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37.7pt;margin-top:178.25pt;height:10.05pt;width:14.35pt;z-index:251675648;mso-width-relative:page;mso-height-relative:page;" fillcolor="#FFFFFF" filled="t" stroked="f" coordsize="263,184" o:gfxdata="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8872855</wp:posOffset>
                </wp:positionV>
                <wp:extent cx="129540" cy="164465"/>
                <wp:effectExtent l="0" t="0" r="3810" b="7620"/>
                <wp:wrapNone/>
                <wp:docPr id="417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736" cy="16422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.75pt;margin-top:698.65pt;height:12.95pt;width:10.2pt;z-index:251676672;v-text-anchor:middle;mso-width-relative:page;mso-height-relative:page;" fillcolor="#FFFFFF" filled="t" stroked="f" coordsize="1679575,2125662" o:gfxdata="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276,72123;49848,77593;49277,80801;48617,84646;49892,88733;71344,129775;68442,87876;69256,83701;68376,80274;70838,77242;80992,71639;90290,72145;97125,78890;103015,86448;107939,94841;111763,104222;114489,114615;116005,126105;111214,134608;95982,141134;80003,145330;63519,147132;46068,146341;28814,142759;12308,136498;0,129511;1186,117317;3648,106353;7297,96510;12044,87744;17825,79988;24550,73111;33034,66476;64254,395;71616,2397;78274,5917;83966,10734;88471,16629;91657,23448;93305,30993;93107,39704;90558,48415;85965,56026;79615,62163;70693,67002;64672,68586;58167,69026;50894,68080;44213,65683;38214,62031;32786,56906;28347,50307;25534,42762;24502,34513;25381,26704;27930,19577;31885,13220;37071,7874;43312,3783;50410,1077;58101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7506970</wp:posOffset>
                </wp:positionV>
                <wp:extent cx="149225" cy="148590"/>
                <wp:effectExtent l="0" t="0" r="3810" b="3810"/>
                <wp:wrapNone/>
                <wp:docPr id="417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946" cy="148720"/>
                        </a:xfrm>
                        <a:custGeom>
                          <a:avLst/>
                          <a:gdLst>
                            <a:gd name="T0" fmla="*/ 6894 w 7804"/>
                            <a:gd name="T1" fmla="*/ 3038 h 7804"/>
                            <a:gd name="T2" fmla="*/ 6614 w 7804"/>
                            <a:gd name="T3" fmla="*/ 2704 h 7804"/>
                            <a:gd name="T4" fmla="*/ 6826 w 7804"/>
                            <a:gd name="T5" fmla="*/ 2200 h 7804"/>
                            <a:gd name="T6" fmla="*/ 6496 w 7804"/>
                            <a:gd name="T7" fmla="*/ 978 h 7804"/>
                            <a:gd name="T8" fmla="*/ 5604 w 7804"/>
                            <a:gd name="T9" fmla="*/ 978 h 7804"/>
                            <a:gd name="T10" fmla="*/ 5254 w 7804"/>
                            <a:gd name="T11" fmla="*/ 1222 h 7804"/>
                            <a:gd name="T12" fmla="*/ 4973 w 7804"/>
                            <a:gd name="T13" fmla="*/ 1137 h 7804"/>
                            <a:gd name="T14" fmla="*/ 4766 w 7804"/>
                            <a:gd name="T15" fmla="*/ 631 h 7804"/>
                            <a:gd name="T16" fmla="*/ 3668 w 7804"/>
                            <a:gd name="T17" fmla="*/ 0 h 7804"/>
                            <a:gd name="T18" fmla="*/ 3038 w 7804"/>
                            <a:gd name="T19" fmla="*/ 910 h 7804"/>
                            <a:gd name="T20" fmla="*/ 2704 w 7804"/>
                            <a:gd name="T21" fmla="*/ 1190 h 7804"/>
                            <a:gd name="T22" fmla="*/ 2398 w 7804"/>
                            <a:gd name="T23" fmla="*/ 1175 h 7804"/>
                            <a:gd name="T24" fmla="*/ 1754 w 7804"/>
                            <a:gd name="T25" fmla="*/ 793 h 7804"/>
                            <a:gd name="T26" fmla="*/ 978 w 7804"/>
                            <a:gd name="T27" fmla="*/ 1308 h 7804"/>
                            <a:gd name="T28" fmla="*/ 1175 w 7804"/>
                            <a:gd name="T29" fmla="*/ 2398 h 7804"/>
                            <a:gd name="T30" fmla="*/ 1137 w 7804"/>
                            <a:gd name="T31" fmla="*/ 2831 h 7804"/>
                            <a:gd name="T32" fmla="*/ 631 w 7804"/>
                            <a:gd name="T33" fmla="*/ 3038 h 7804"/>
                            <a:gd name="T34" fmla="*/ 0 w 7804"/>
                            <a:gd name="T35" fmla="*/ 4136 h 7804"/>
                            <a:gd name="T36" fmla="*/ 910 w 7804"/>
                            <a:gd name="T37" fmla="*/ 4766 h 7804"/>
                            <a:gd name="T38" fmla="*/ 1190 w 7804"/>
                            <a:gd name="T39" fmla="*/ 5100 h 7804"/>
                            <a:gd name="T40" fmla="*/ 978 w 7804"/>
                            <a:gd name="T41" fmla="*/ 5604 h 7804"/>
                            <a:gd name="T42" fmla="*/ 1308 w 7804"/>
                            <a:gd name="T43" fmla="*/ 6826 h 7804"/>
                            <a:gd name="T44" fmla="*/ 2200 w 7804"/>
                            <a:gd name="T45" fmla="*/ 6826 h 7804"/>
                            <a:gd name="T46" fmla="*/ 2550 w 7804"/>
                            <a:gd name="T47" fmla="*/ 6582 h 7804"/>
                            <a:gd name="T48" fmla="*/ 2831 w 7804"/>
                            <a:gd name="T49" fmla="*/ 6667 h 7804"/>
                            <a:gd name="T50" fmla="*/ 3038 w 7804"/>
                            <a:gd name="T51" fmla="*/ 7173 h 7804"/>
                            <a:gd name="T52" fmla="*/ 4136 w 7804"/>
                            <a:gd name="T53" fmla="*/ 7804 h 7804"/>
                            <a:gd name="T54" fmla="*/ 4766 w 7804"/>
                            <a:gd name="T55" fmla="*/ 6894 h 7804"/>
                            <a:gd name="T56" fmla="*/ 5100 w 7804"/>
                            <a:gd name="T57" fmla="*/ 6614 h 7804"/>
                            <a:gd name="T58" fmla="*/ 5406 w 7804"/>
                            <a:gd name="T59" fmla="*/ 6629 h 7804"/>
                            <a:gd name="T60" fmla="*/ 6050 w 7804"/>
                            <a:gd name="T61" fmla="*/ 7011 h 7804"/>
                            <a:gd name="T62" fmla="*/ 6647 w 7804"/>
                            <a:gd name="T63" fmla="*/ 6675 h 7804"/>
                            <a:gd name="T64" fmla="*/ 6826 w 7804"/>
                            <a:gd name="T65" fmla="*/ 6496 h 7804"/>
                            <a:gd name="T66" fmla="*/ 6629 w 7804"/>
                            <a:gd name="T67" fmla="*/ 5406 h 7804"/>
                            <a:gd name="T68" fmla="*/ 6667 w 7804"/>
                            <a:gd name="T69" fmla="*/ 4972 h 7804"/>
                            <a:gd name="T70" fmla="*/ 7173 w 7804"/>
                            <a:gd name="T71" fmla="*/ 4766 h 7804"/>
                            <a:gd name="T72" fmla="*/ 7804 w 7804"/>
                            <a:gd name="T73" fmla="*/ 3668 h 7804"/>
                            <a:gd name="T74" fmla="*/ 5608 w 7804"/>
                            <a:gd name="T75" fmla="*/ 3902 h 7804"/>
                            <a:gd name="T76" fmla="*/ 2196 w 7804"/>
                            <a:gd name="T77" fmla="*/ 3902 h 7804"/>
                            <a:gd name="T78" fmla="*/ 5608 w 7804"/>
                            <a:gd name="T79" fmla="*/ 3902 h 78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7804" h="7804">
                              <a:moveTo>
                                <a:pt x="7173" y="3038"/>
                              </a:moveTo>
                              <a:lnTo>
                                <a:pt x="6894" y="3038"/>
                              </a:lnTo>
                              <a:cubicBezTo>
                                <a:pt x="6824" y="3038"/>
                                <a:pt x="6714" y="2953"/>
                                <a:pt x="6667" y="2831"/>
                              </a:cubicBezTo>
                              <a:cubicBezTo>
                                <a:pt x="6650" y="2789"/>
                                <a:pt x="6632" y="2746"/>
                                <a:pt x="6614" y="2704"/>
                              </a:cubicBezTo>
                              <a:cubicBezTo>
                                <a:pt x="6561" y="2585"/>
                                <a:pt x="6579" y="2447"/>
                                <a:pt x="6629" y="2398"/>
                              </a:cubicBezTo>
                              <a:lnTo>
                                <a:pt x="6826" y="2200"/>
                              </a:lnTo>
                              <a:cubicBezTo>
                                <a:pt x="7072" y="1954"/>
                                <a:pt x="7072" y="1554"/>
                                <a:pt x="6826" y="1308"/>
                              </a:cubicBezTo>
                              <a:lnTo>
                                <a:pt x="6496" y="978"/>
                              </a:lnTo>
                              <a:cubicBezTo>
                                <a:pt x="6377" y="859"/>
                                <a:pt x="6218" y="793"/>
                                <a:pt x="6050" y="793"/>
                              </a:cubicBezTo>
                              <a:cubicBezTo>
                                <a:pt x="5882" y="793"/>
                                <a:pt x="5723" y="859"/>
                                <a:pt x="5604" y="978"/>
                              </a:cubicBezTo>
                              <a:lnTo>
                                <a:pt x="5406" y="1176"/>
                              </a:lnTo>
                              <a:cubicBezTo>
                                <a:pt x="5378" y="1204"/>
                                <a:pt x="5319" y="1222"/>
                                <a:pt x="5254" y="1222"/>
                              </a:cubicBezTo>
                              <a:cubicBezTo>
                                <a:pt x="5201" y="1222"/>
                                <a:pt x="5147" y="1211"/>
                                <a:pt x="5100" y="1190"/>
                              </a:cubicBezTo>
                              <a:cubicBezTo>
                                <a:pt x="5058" y="1172"/>
                                <a:pt x="5015" y="1154"/>
                                <a:pt x="4973" y="1137"/>
                              </a:cubicBezTo>
                              <a:cubicBezTo>
                                <a:pt x="4851" y="1090"/>
                                <a:pt x="4766" y="980"/>
                                <a:pt x="4766" y="910"/>
                              </a:cubicBezTo>
                              <a:lnTo>
                                <a:pt x="4766" y="631"/>
                              </a:lnTo>
                              <a:cubicBezTo>
                                <a:pt x="4766" y="283"/>
                                <a:pt x="4483" y="0"/>
                                <a:pt x="4136" y="0"/>
                              </a:cubicBezTo>
                              <a:lnTo>
                                <a:pt x="3668" y="0"/>
                              </a:lnTo>
                              <a:cubicBezTo>
                                <a:pt x="3321" y="0"/>
                                <a:pt x="3038" y="283"/>
                                <a:pt x="3038" y="631"/>
                              </a:cubicBezTo>
                              <a:lnTo>
                                <a:pt x="3038" y="910"/>
                              </a:lnTo>
                              <a:cubicBezTo>
                                <a:pt x="3038" y="980"/>
                                <a:pt x="2953" y="1090"/>
                                <a:pt x="2831" y="1137"/>
                              </a:cubicBezTo>
                              <a:cubicBezTo>
                                <a:pt x="2789" y="1154"/>
                                <a:pt x="2746" y="1172"/>
                                <a:pt x="2704" y="1190"/>
                              </a:cubicBezTo>
                              <a:cubicBezTo>
                                <a:pt x="2657" y="1211"/>
                                <a:pt x="2603" y="1222"/>
                                <a:pt x="2550" y="1222"/>
                              </a:cubicBezTo>
                              <a:cubicBezTo>
                                <a:pt x="2485" y="1222"/>
                                <a:pt x="2426" y="1204"/>
                                <a:pt x="2398" y="1175"/>
                              </a:cubicBezTo>
                              <a:lnTo>
                                <a:pt x="2200" y="978"/>
                              </a:lnTo>
                              <a:cubicBezTo>
                                <a:pt x="2081" y="859"/>
                                <a:pt x="1922" y="793"/>
                                <a:pt x="1754" y="793"/>
                              </a:cubicBezTo>
                              <a:cubicBezTo>
                                <a:pt x="1585" y="793"/>
                                <a:pt x="1427" y="859"/>
                                <a:pt x="1308" y="978"/>
                              </a:cubicBezTo>
                              <a:lnTo>
                                <a:pt x="978" y="1308"/>
                              </a:lnTo>
                              <a:cubicBezTo>
                                <a:pt x="732" y="1554"/>
                                <a:pt x="732" y="1954"/>
                                <a:pt x="978" y="2200"/>
                              </a:cubicBezTo>
                              <a:lnTo>
                                <a:pt x="1175" y="2398"/>
                              </a:lnTo>
                              <a:cubicBezTo>
                                <a:pt x="1225" y="2447"/>
                                <a:pt x="1243" y="2585"/>
                                <a:pt x="1190" y="2704"/>
                              </a:cubicBezTo>
                              <a:cubicBezTo>
                                <a:pt x="1172" y="2746"/>
                                <a:pt x="1154" y="2789"/>
                                <a:pt x="1137" y="2831"/>
                              </a:cubicBezTo>
                              <a:cubicBezTo>
                                <a:pt x="1090" y="2953"/>
                                <a:pt x="980" y="3038"/>
                                <a:pt x="910" y="3038"/>
                              </a:cubicBezTo>
                              <a:lnTo>
                                <a:pt x="631" y="3038"/>
                              </a:lnTo>
                              <a:cubicBezTo>
                                <a:pt x="283" y="3038"/>
                                <a:pt x="0" y="3321"/>
                                <a:pt x="0" y="3668"/>
                              </a:cubicBezTo>
                              <a:lnTo>
                                <a:pt x="0" y="4136"/>
                              </a:lnTo>
                              <a:cubicBezTo>
                                <a:pt x="0" y="4483"/>
                                <a:pt x="283" y="4766"/>
                                <a:pt x="631" y="4766"/>
                              </a:cubicBezTo>
                              <a:lnTo>
                                <a:pt x="910" y="4766"/>
                              </a:lnTo>
                              <a:cubicBezTo>
                                <a:pt x="980" y="4766"/>
                                <a:pt x="1090" y="4851"/>
                                <a:pt x="1137" y="4972"/>
                              </a:cubicBezTo>
                              <a:cubicBezTo>
                                <a:pt x="1154" y="5015"/>
                                <a:pt x="1172" y="5058"/>
                                <a:pt x="1190" y="5100"/>
                              </a:cubicBezTo>
                              <a:cubicBezTo>
                                <a:pt x="1243" y="5219"/>
                                <a:pt x="1225" y="5357"/>
                                <a:pt x="1175" y="5406"/>
                              </a:cubicBezTo>
                              <a:lnTo>
                                <a:pt x="978" y="5604"/>
                              </a:lnTo>
                              <a:cubicBezTo>
                                <a:pt x="732" y="5850"/>
                                <a:pt x="732" y="6250"/>
                                <a:pt x="978" y="6496"/>
                              </a:cubicBezTo>
                              <a:lnTo>
                                <a:pt x="1308" y="6826"/>
                              </a:lnTo>
                              <a:cubicBezTo>
                                <a:pt x="1427" y="6945"/>
                                <a:pt x="1586" y="7011"/>
                                <a:pt x="1754" y="7011"/>
                              </a:cubicBezTo>
                              <a:cubicBezTo>
                                <a:pt x="1922" y="7011"/>
                                <a:pt x="2081" y="6945"/>
                                <a:pt x="2200" y="6826"/>
                              </a:cubicBezTo>
                              <a:lnTo>
                                <a:pt x="2398" y="6628"/>
                              </a:lnTo>
                              <a:cubicBezTo>
                                <a:pt x="2427" y="6599"/>
                                <a:pt x="2484" y="6582"/>
                                <a:pt x="2550" y="6582"/>
                              </a:cubicBezTo>
                              <a:cubicBezTo>
                                <a:pt x="2602" y="6582"/>
                                <a:pt x="2657" y="6593"/>
                                <a:pt x="2704" y="6614"/>
                              </a:cubicBezTo>
                              <a:cubicBezTo>
                                <a:pt x="2745" y="6632"/>
                                <a:pt x="2788" y="6650"/>
                                <a:pt x="2831" y="6667"/>
                              </a:cubicBezTo>
                              <a:cubicBezTo>
                                <a:pt x="2953" y="6714"/>
                                <a:pt x="3038" y="6824"/>
                                <a:pt x="3038" y="6894"/>
                              </a:cubicBezTo>
                              <a:lnTo>
                                <a:pt x="3038" y="7173"/>
                              </a:lnTo>
                              <a:cubicBezTo>
                                <a:pt x="3038" y="7521"/>
                                <a:pt x="3321" y="7804"/>
                                <a:pt x="3668" y="7804"/>
                              </a:cubicBezTo>
                              <a:lnTo>
                                <a:pt x="4136" y="7804"/>
                              </a:lnTo>
                              <a:cubicBezTo>
                                <a:pt x="4483" y="7804"/>
                                <a:pt x="4766" y="7521"/>
                                <a:pt x="4766" y="7173"/>
                              </a:cubicBezTo>
                              <a:lnTo>
                                <a:pt x="4766" y="6894"/>
                              </a:lnTo>
                              <a:cubicBezTo>
                                <a:pt x="4766" y="6824"/>
                                <a:pt x="4851" y="6714"/>
                                <a:pt x="4972" y="6667"/>
                              </a:cubicBezTo>
                              <a:cubicBezTo>
                                <a:pt x="5015" y="6650"/>
                                <a:pt x="5058" y="6632"/>
                                <a:pt x="5100" y="6614"/>
                              </a:cubicBezTo>
                              <a:cubicBezTo>
                                <a:pt x="5146" y="6593"/>
                                <a:pt x="5201" y="6582"/>
                                <a:pt x="5254" y="6582"/>
                              </a:cubicBezTo>
                              <a:cubicBezTo>
                                <a:pt x="5319" y="6582"/>
                                <a:pt x="5377" y="6600"/>
                                <a:pt x="5406" y="6629"/>
                              </a:cubicBezTo>
                              <a:lnTo>
                                <a:pt x="5604" y="6826"/>
                              </a:lnTo>
                              <a:cubicBezTo>
                                <a:pt x="5723" y="6945"/>
                                <a:pt x="5882" y="7011"/>
                                <a:pt x="6050" y="7011"/>
                              </a:cubicBezTo>
                              <a:cubicBezTo>
                                <a:pt x="6068" y="7011"/>
                                <a:pt x="6087" y="7010"/>
                                <a:pt x="6105" y="7009"/>
                              </a:cubicBezTo>
                              <a:cubicBezTo>
                                <a:pt x="6335" y="6989"/>
                                <a:pt x="6538" y="6785"/>
                                <a:pt x="6647" y="6675"/>
                              </a:cubicBezTo>
                              <a:lnTo>
                                <a:pt x="6661" y="6661"/>
                              </a:lnTo>
                              <a:lnTo>
                                <a:pt x="6826" y="6496"/>
                              </a:lnTo>
                              <a:cubicBezTo>
                                <a:pt x="7072" y="6250"/>
                                <a:pt x="7072" y="5850"/>
                                <a:pt x="6826" y="5604"/>
                              </a:cubicBezTo>
                              <a:lnTo>
                                <a:pt x="6629" y="5406"/>
                              </a:lnTo>
                              <a:cubicBezTo>
                                <a:pt x="6579" y="5357"/>
                                <a:pt x="6561" y="5219"/>
                                <a:pt x="6614" y="5100"/>
                              </a:cubicBezTo>
                              <a:cubicBezTo>
                                <a:pt x="6632" y="5058"/>
                                <a:pt x="6650" y="5015"/>
                                <a:pt x="6667" y="4972"/>
                              </a:cubicBezTo>
                              <a:cubicBezTo>
                                <a:pt x="6714" y="4851"/>
                                <a:pt x="6824" y="4766"/>
                                <a:pt x="6894" y="4766"/>
                              </a:cubicBezTo>
                              <a:lnTo>
                                <a:pt x="7173" y="4766"/>
                              </a:lnTo>
                              <a:cubicBezTo>
                                <a:pt x="7521" y="4766"/>
                                <a:pt x="7804" y="4483"/>
                                <a:pt x="7804" y="4135"/>
                              </a:cubicBezTo>
                              <a:lnTo>
                                <a:pt x="7804" y="3668"/>
                              </a:lnTo>
                              <a:cubicBezTo>
                                <a:pt x="7804" y="3321"/>
                                <a:pt x="7521" y="3038"/>
                                <a:pt x="7173" y="3038"/>
                              </a:cubicBezTo>
                              <a:close/>
                              <a:moveTo>
                                <a:pt x="5608" y="3902"/>
                              </a:moveTo>
                              <a:cubicBezTo>
                                <a:pt x="5608" y="4843"/>
                                <a:pt x="4843" y="5608"/>
                                <a:pt x="3902" y="5608"/>
                              </a:cubicBezTo>
                              <a:cubicBezTo>
                                <a:pt x="2961" y="5608"/>
                                <a:pt x="2196" y="4843"/>
                                <a:pt x="2196" y="3902"/>
                              </a:cubicBezTo>
                              <a:cubicBezTo>
                                <a:pt x="2196" y="2961"/>
                                <a:pt x="2961" y="2196"/>
                                <a:pt x="3902" y="2196"/>
                              </a:cubicBezTo>
                              <a:cubicBezTo>
                                <a:pt x="4843" y="2196"/>
                                <a:pt x="5608" y="2961"/>
                                <a:pt x="5608" y="3902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pt;margin-top:591.1pt;height:11.7pt;width:11.75pt;z-index:251677696;v-text-anchor:middle;mso-width-relative:page;mso-height-relative:page;" fillcolor="#FFFFFF" filled="t" stroked="f" coordsize="7804,7804" o:gfxdata="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" path="m7173,3038l6894,3038c6824,3038,6714,2953,6667,2831c6650,2789,6632,2746,6614,2704c6561,2585,6579,2447,6629,2398l6826,2200c7072,1954,7072,1554,6826,1308l6496,978c6377,859,6218,793,6050,793c5882,793,5723,859,5604,978l5406,1176c5378,1204,5319,1222,5254,1222c5201,1222,5147,1211,5100,1190c5058,1172,5015,1154,4973,1137c4851,1090,4766,980,4766,910l4766,631c4766,283,4483,0,4136,0l3668,0c3321,0,3038,283,3038,631l3038,910c3038,980,2953,1090,2831,1137c2789,1154,2746,1172,2704,1190c2657,1211,2603,1222,2550,1222c2485,1222,2426,1204,2398,1175l2200,978c2081,859,1922,793,1754,793c1585,793,1427,859,1308,978l978,1308c732,1554,732,1954,978,2200l1175,2398c1225,2447,1243,2585,1190,2704c1172,2746,1154,2789,1137,2831c1090,2953,980,3038,910,3038l631,3038c283,3038,0,3321,0,3668l0,4136c0,4483,283,4766,631,4766l910,4766c980,4766,1090,4851,1137,4972c1154,5015,1172,5058,1190,5100c1243,5219,1225,5357,1175,5406l978,5604c732,5850,732,6250,978,6496l1308,6826c1427,6945,1586,7011,1754,7011c1922,7011,2081,6945,2200,6826l2398,6628c2427,6599,2484,6582,2550,6582c2602,6582,2657,6593,2704,6614c2745,6632,2788,6650,2831,6667c2953,6714,3038,6824,3038,6894l3038,7173c3038,7521,3321,7804,3668,7804l4136,7804c4483,7804,4766,7521,4766,7173l4766,6894c4766,6824,4851,6714,4972,6667c5015,6650,5058,6632,5100,6614c5146,6593,5201,6582,5254,6582c5319,6582,5377,6600,5406,6629l5604,6826c5723,6945,5882,7011,6050,7011c6068,7011,6087,7010,6105,7009c6335,6989,6538,6785,6647,6675l6661,6661,6826,6496c7072,6250,7072,5850,6826,5604l6629,5406c6579,5357,6561,5219,6614,5100c6632,5058,6650,5015,6667,4972c6714,4851,6824,4766,6894,4766l7173,4766c7521,4766,7804,4483,7804,4135l7804,3668c7804,3321,7521,3038,7173,3038xm5608,3902c5608,4843,4843,5608,3902,5608c2961,5608,2196,4843,2196,3902c2196,2961,2961,2196,3902,2196c4843,2196,5608,2961,5608,3902xe">
                <v:path o:connectlocs="131577,57894;126233,51529;130280,41925;123981,18637;106957,18637;100277,23287;94913,21667;90963,12024;70006,0;57982,17341;51608,22677;45767,22391;33476,15112;18665,24926;22425,45698;21700,53950;12043,57894;0,78819;17368,90825;22712,97190;18665,106794;24964,130082;41988,130082;48668,125432;54032,127052;57982,136695;78939,148720;90963,131378;97337,126042;103178,126328;115469,133607;126863,127204;130280,123793;126520,103021;127245,94750;136902,90825;148946,69900;107033,74360;41912,74360;107033,7436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4081780</wp:posOffset>
                </wp:positionV>
                <wp:extent cx="149225" cy="139700"/>
                <wp:effectExtent l="0" t="0" r="3810" b="0"/>
                <wp:wrapNone/>
                <wp:docPr id="4180" name="portfolio-filled-tool_589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8946" cy="139724"/>
                        </a:xfrm>
                        <a:custGeom>
                          <a:avLst/>
                          <a:gdLst>
                            <a:gd name="connsiteX0" fmla="*/ 248517 w 594286"/>
                            <a:gd name="connsiteY0" fmla="*/ 276228 h 557490"/>
                            <a:gd name="connsiteX1" fmla="*/ 345769 w 594286"/>
                            <a:gd name="connsiteY1" fmla="*/ 276228 h 557490"/>
                            <a:gd name="connsiteX2" fmla="*/ 351300 w 594286"/>
                            <a:gd name="connsiteY2" fmla="*/ 281748 h 557490"/>
                            <a:gd name="connsiteX3" fmla="*/ 351300 w 594286"/>
                            <a:gd name="connsiteY3" fmla="*/ 333268 h 557490"/>
                            <a:gd name="connsiteX4" fmla="*/ 345769 w 594286"/>
                            <a:gd name="connsiteY4" fmla="*/ 338788 h 557490"/>
                            <a:gd name="connsiteX5" fmla="*/ 248517 w 594286"/>
                            <a:gd name="connsiteY5" fmla="*/ 338788 h 557490"/>
                            <a:gd name="connsiteX6" fmla="*/ 242986 w 594286"/>
                            <a:gd name="connsiteY6" fmla="*/ 333268 h 557490"/>
                            <a:gd name="connsiteX7" fmla="*/ 242986 w 594286"/>
                            <a:gd name="connsiteY7" fmla="*/ 281748 h 557490"/>
                            <a:gd name="connsiteX8" fmla="*/ 248517 w 594286"/>
                            <a:gd name="connsiteY8" fmla="*/ 276228 h 557490"/>
                            <a:gd name="connsiteX9" fmla="*/ 6916 w 594286"/>
                            <a:gd name="connsiteY9" fmla="*/ 269268 h 557490"/>
                            <a:gd name="connsiteX10" fmla="*/ 198249 w 594286"/>
                            <a:gd name="connsiteY10" fmla="*/ 269268 h 557490"/>
                            <a:gd name="connsiteX11" fmla="*/ 204704 w 594286"/>
                            <a:gd name="connsiteY11" fmla="*/ 275714 h 557490"/>
                            <a:gd name="connsiteX12" fmla="*/ 204704 w 594286"/>
                            <a:gd name="connsiteY12" fmla="*/ 358589 h 557490"/>
                            <a:gd name="connsiteX13" fmla="*/ 218074 w 594286"/>
                            <a:gd name="connsiteY13" fmla="*/ 371941 h 557490"/>
                            <a:gd name="connsiteX14" fmla="*/ 376212 w 594286"/>
                            <a:gd name="connsiteY14" fmla="*/ 371941 h 557490"/>
                            <a:gd name="connsiteX15" fmla="*/ 389582 w 594286"/>
                            <a:gd name="connsiteY15" fmla="*/ 358589 h 557490"/>
                            <a:gd name="connsiteX16" fmla="*/ 389582 w 594286"/>
                            <a:gd name="connsiteY16" fmla="*/ 275714 h 557490"/>
                            <a:gd name="connsiteX17" fmla="*/ 396498 w 594286"/>
                            <a:gd name="connsiteY17" fmla="*/ 269268 h 557490"/>
                            <a:gd name="connsiteX18" fmla="*/ 587831 w 594286"/>
                            <a:gd name="connsiteY18" fmla="*/ 269268 h 557490"/>
                            <a:gd name="connsiteX19" fmla="*/ 594286 w 594286"/>
                            <a:gd name="connsiteY19" fmla="*/ 275714 h 557490"/>
                            <a:gd name="connsiteX20" fmla="*/ 594286 w 594286"/>
                            <a:gd name="connsiteY20" fmla="*/ 550584 h 557490"/>
                            <a:gd name="connsiteX21" fmla="*/ 587831 w 594286"/>
                            <a:gd name="connsiteY21" fmla="*/ 557490 h 557490"/>
                            <a:gd name="connsiteX22" fmla="*/ 6916 w 594286"/>
                            <a:gd name="connsiteY22" fmla="*/ 557490 h 557490"/>
                            <a:gd name="connsiteX23" fmla="*/ 0 w 594286"/>
                            <a:gd name="connsiteY23" fmla="*/ 550584 h 557490"/>
                            <a:gd name="connsiteX24" fmla="*/ 0 w 594286"/>
                            <a:gd name="connsiteY24" fmla="*/ 275714 h 557490"/>
                            <a:gd name="connsiteX25" fmla="*/ 6916 w 594286"/>
                            <a:gd name="connsiteY25" fmla="*/ 269268 h 557490"/>
                            <a:gd name="connsiteX26" fmla="*/ 232366 w 594286"/>
                            <a:gd name="connsiteY26" fmla="*/ 40505 h 557490"/>
                            <a:gd name="connsiteX27" fmla="*/ 232366 w 594286"/>
                            <a:gd name="connsiteY27" fmla="*/ 69963 h 557490"/>
                            <a:gd name="connsiteX28" fmla="*/ 361920 w 594286"/>
                            <a:gd name="connsiteY28" fmla="*/ 69963 h 557490"/>
                            <a:gd name="connsiteX29" fmla="*/ 361920 w 594286"/>
                            <a:gd name="connsiteY29" fmla="*/ 40505 h 557490"/>
                            <a:gd name="connsiteX30" fmla="*/ 212541 w 594286"/>
                            <a:gd name="connsiteY30" fmla="*/ 0 h 557490"/>
                            <a:gd name="connsiteX31" fmla="*/ 382206 w 594286"/>
                            <a:gd name="connsiteY31" fmla="*/ 0 h 557490"/>
                            <a:gd name="connsiteX32" fmla="*/ 402031 w 594286"/>
                            <a:gd name="connsiteY32" fmla="*/ 20253 h 557490"/>
                            <a:gd name="connsiteX33" fmla="*/ 402031 w 594286"/>
                            <a:gd name="connsiteY33" fmla="*/ 69963 h 557490"/>
                            <a:gd name="connsiteX34" fmla="*/ 587831 w 594286"/>
                            <a:gd name="connsiteY34" fmla="*/ 69963 h 557490"/>
                            <a:gd name="connsiteX35" fmla="*/ 594286 w 594286"/>
                            <a:gd name="connsiteY35" fmla="*/ 76407 h 557490"/>
                            <a:gd name="connsiteX36" fmla="*/ 594286 w 594286"/>
                            <a:gd name="connsiteY36" fmla="*/ 230603 h 557490"/>
                            <a:gd name="connsiteX37" fmla="*/ 587831 w 594286"/>
                            <a:gd name="connsiteY37" fmla="*/ 237507 h 557490"/>
                            <a:gd name="connsiteX38" fmla="*/ 6916 w 594286"/>
                            <a:gd name="connsiteY38" fmla="*/ 237507 h 557490"/>
                            <a:gd name="connsiteX39" fmla="*/ 0 w 594286"/>
                            <a:gd name="connsiteY39" fmla="*/ 230603 h 557490"/>
                            <a:gd name="connsiteX40" fmla="*/ 0 w 594286"/>
                            <a:gd name="connsiteY40" fmla="*/ 76407 h 557490"/>
                            <a:gd name="connsiteX41" fmla="*/ 6916 w 594286"/>
                            <a:gd name="connsiteY41" fmla="*/ 69963 h 557490"/>
                            <a:gd name="connsiteX42" fmla="*/ 192255 w 594286"/>
                            <a:gd name="connsiteY42" fmla="*/ 69963 h 557490"/>
                            <a:gd name="connsiteX43" fmla="*/ 192255 w 594286"/>
                            <a:gd name="connsiteY43" fmla="*/ 20253 h 557490"/>
                            <a:gd name="connsiteX44" fmla="*/ 212541 w 594286"/>
                            <a:gd name="connsiteY44" fmla="*/ 0 h 5574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</a:cxnLst>
                          <a:rect l="l" t="t" r="r" b="b"/>
                          <a:pathLst>
                            <a:path w="594286" h="557490">
                              <a:moveTo>
                                <a:pt x="248517" y="276228"/>
                              </a:moveTo>
                              <a:lnTo>
                                <a:pt x="345769" y="276228"/>
                              </a:lnTo>
                              <a:cubicBezTo>
                                <a:pt x="348995" y="276228"/>
                                <a:pt x="351300" y="278528"/>
                                <a:pt x="351300" y="281748"/>
                              </a:cubicBezTo>
                              <a:lnTo>
                                <a:pt x="351300" y="333268"/>
                              </a:lnTo>
                              <a:cubicBezTo>
                                <a:pt x="351300" y="336028"/>
                                <a:pt x="348995" y="338788"/>
                                <a:pt x="345769" y="338788"/>
                              </a:cubicBezTo>
                              <a:lnTo>
                                <a:pt x="248517" y="338788"/>
                              </a:lnTo>
                              <a:cubicBezTo>
                                <a:pt x="245291" y="338788"/>
                                <a:pt x="242986" y="336028"/>
                                <a:pt x="242986" y="333268"/>
                              </a:cubicBezTo>
                              <a:lnTo>
                                <a:pt x="242986" y="281748"/>
                              </a:lnTo>
                              <a:cubicBezTo>
                                <a:pt x="242986" y="278528"/>
                                <a:pt x="245291" y="276228"/>
                                <a:pt x="248517" y="276228"/>
                              </a:cubicBezTo>
                              <a:close/>
                              <a:moveTo>
                                <a:pt x="6916" y="269268"/>
                              </a:moveTo>
                              <a:lnTo>
                                <a:pt x="198249" y="269268"/>
                              </a:lnTo>
                              <a:cubicBezTo>
                                <a:pt x="201937" y="269268"/>
                                <a:pt x="204704" y="272031"/>
                                <a:pt x="204704" y="275714"/>
                              </a:cubicBezTo>
                              <a:lnTo>
                                <a:pt x="204704" y="358589"/>
                              </a:lnTo>
                              <a:cubicBezTo>
                                <a:pt x="204704" y="365956"/>
                                <a:pt x="210697" y="371941"/>
                                <a:pt x="218074" y="371941"/>
                              </a:cubicBezTo>
                              <a:lnTo>
                                <a:pt x="376212" y="371941"/>
                              </a:lnTo>
                              <a:cubicBezTo>
                                <a:pt x="383589" y="371941"/>
                                <a:pt x="389582" y="365956"/>
                                <a:pt x="389582" y="358589"/>
                              </a:cubicBezTo>
                              <a:lnTo>
                                <a:pt x="389582" y="275714"/>
                              </a:lnTo>
                              <a:cubicBezTo>
                                <a:pt x="389582" y="272031"/>
                                <a:pt x="392810" y="269268"/>
                                <a:pt x="396498" y="269268"/>
                              </a:cubicBezTo>
                              <a:lnTo>
                                <a:pt x="587831" y="269268"/>
                              </a:lnTo>
                              <a:cubicBezTo>
                                <a:pt x="591520" y="269268"/>
                                <a:pt x="594286" y="272031"/>
                                <a:pt x="594286" y="275714"/>
                              </a:cubicBezTo>
                              <a:lnTo>
                                <a:pt x="594286" y="550584"/>
                              </a:lnTo>
                              <a:cubicBezTo>
                                <a:pt x="594286" y="554267"/>
                                <a:pt x="591520" y="557490"/>
                                <a:pt x="587831" y="557490"/>
                              </a:cubicBezTo>
                              <a:lnTo>
                                <a:pt x="6916" y="557490"/>
                              </a:lnTo>
                              <a:cubicBezTo>
                                <a:pt x="3227" y="557490"/>
                                <a:pt x="0" y="554267"/>
                                <a:pt x="0" y="550584"/>
                              </a:cubicBezTo>
                              <a:lnTo>
                                <a:pt x="0" y="275714"/>
                              </a:lnTo>
                              <a:cubicBezTo>
                                <a:pt x="0" y="272031"/>
                                <a:pt x="3227" y="269268"/>
                                <a:pt x="6916" y="269268"/>
                              </a:cubicBezTo>
                              <a:close/>
                              <a:moveTo>
                                <a:pt x="232366" y="40505"/>
                              </a:moveTo>
                              <a:lnTo>
                                <a:pt x="232366" y="69963"/>
                              </a:lnTo>
                              <a:lnTo>
                                <a:pt x="361920" y="69963"/>
                              </a:lnTo>
                              <a:lnTo>
                                <a:pt x="361920" y="40505"/>
                              </a:lnTo>
                              <a:close/>
                              <a:moveTo>
                                <a:pt x="212541" y="0"/>
                              </a:moveTo>
                              <a:lnTo>
                                <a:pt x="382206" y="0"/>
                              </a:lnTo>
                              <a:cubicBezTo>
                                <a:pt x="393271" y="0"/>
                                <a:pt x="402031" y="9206"/>
                                <a:pt x="402031" y="20253"/>
                              </a:cubicBezTo>
                              <a:lnTo>
                                <a:pt x="402031" y="69963"/>
                              </a:lnTo>
                              <a:lnTo>
                                <a:pt x="587831" y="69963"/>
                              </a:lnTo>
                              <a:cubicBezTo>
                                <a:pt x="591520" y="69963"/>
                                <a:pt x="594286" y="72725"/>
                                <a:pt x="594286" y="76407"/>
                              </a:cubicBezTo>
                              <a:lnTo>
                                <a:pt x="594286" y="230603"/>
                              </a:lnTo>
                              <a:cubicBezTo>
                                <a:pt x="594286" y="234285"/>
                                <a:pt x="591520" y="237507"/>
                                <a:pt x="587831" y="237507"/>
                              </a:cubicBezTo>
                              <a:lnTo>
                                <a:pt x="6916" y="237507"/>
                              </a:lnTo>
                              <a:cubicBezTo>
                                <a:pt x="3227" y="237507"/>
                                <a:pt x="0" y="234285"/>
                                <a:pt x="0" y="230603"/>
                              </a:cubicBezTo>
                              <a:lnTo>
                                <a:pt x="0" y="76407"/>
                              </a:lnTo>
                              <a:cubicBezTo>
                                <a:pt x="0" y="72725"/>
                                <a:pt x="3227" y="69963"/>
                                <a:pt x="6916" y="69963"/>
                              </a:cubicBezTo>
                              <a:lnTo>
                                <a:pt x="192255" y="69963"/>
                              </a:lnTo>
                              <a:lnTo>
                                <a:pt x="192255" y="20253"/>
                              </a:lnTo>
                              <a:cubicBezTo>
                                <a:pt x="192255" y="9206"/>
                                <a:pt x="201015" y="0"/>
                                <a:pt x="2125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portfolio-filled-tool_58910" o:spid="_x0000_s1026" o:spt="100" style="position:absolute;left:0pt;margin-left:39pt;margin-top:321.4pt;height:11pt;width:11.75pt;z-index:251678720;mso-width-relative:page;mso-height-relative:page;" fillcolor="#FFFFFF" filled="t" stroked="f" coordsize="594286,557490" o:gfxdata="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" path="m248517,276228l345769,276228c348995,276228,351300,278528,351300,281748l351300,333268c351300,336028,348995,338788,345769,338788l248517,338788c245291,338788,242986,336028,242986,333268l242986,281748c242986,278528,245291,276228,248517,276228xm6916,269268l198249,269268c201937,269268,204704,272031,204704,275714l204704,358589c204704,365956,210697,371941,218074,371941l376212,371941c383589,371941,389582,365956,389582,358589l389582,275714c389582,272031,392810,269268,396498,269268l587831,269268c591520,269268,594286,272031,594286,275714l594286,550584c594286,554267,591520,557490,587831,557490l6916,557490c3227,557490,0,554267,0,550584l0,275714c0,272031,3227,269268,6916,269268xm232366,40505l232366,69963,361920,69963,361920,40505xm212541,0l382206,0c393271,0,402031,9206,402031,20253l402031,69963,587831,69963c591520,69963,594286,72725,594286,76407l594286,230603c594286,234285,591520,237507,587831,237507l6916,237507c3227,237507,0,234285,0,230603l0,76407c0,72725,3227,69963,6916,69963l192255,69963,192255,20253c192255,9206,201015,0,212541,0xe">
                <v:path o:connectlocs="62285,69231;86660,69231;88046,70614;88046,83527;86660,84910;62285,84910;60899,83527;60899,70614;62285,69231;1733,67486;49687,67486;51304,69102;51304,89873;54655,93219;94290,93219;97641,89873;97641,69102;99374,67486;147328,67486;148946,69102;148946,137993;147328,139724;1733,139724;0,137993;0,69102;1733,67486;58237,10151;58237,17534;90708,17534;90708,10151;53269,0;95792,0;100761,5076;100761,17534;147328,17534;148946,19149;148946,57796;147328,59526;1733,59526;0,57796;0,19149;1733,17534;48184,17534;48184,5076;53269,0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1905</wp:posOffset>
                </wp:positionV>
                <wp:extent cx="7559675" cy="194310"/>
                <wp:effectExtent l="0" t="0" r="3175" b="0"/>
                <wp:wrapNone/>
                <wp:docPr id="4182" name="矩形 4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94489"/>
                        </a:xfrm>
                        <a:prstGeom prst="rect">
                          <a:avLst/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85pt;margin-top:0.15pt;height:15.3pt;width:595.25pt;z-index:251679744;v-text-anchor:middle;mso-width-relative:page;mso-height-relative:page;" fillcolor="#2F5597" filled="t" stroked="f" coordsize="21600,21600" o:gfxdata="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c8eRtEAAAAGAQAADwAAAAAAAAABACAAAAAiAAAAZHJzL2Rvd25yZXYueG1sUEsBAhQAFAAA&#10;AAgAh07iQL8J9Qf2AQAA2gMAAA4AAAAAAAAAAQAgAAAAIAEAAGRycy9lMm9Eb2MueG1sUEsFBgAA&#10;AAAGAAYAWQEAAI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0</wp:posOffset>
                </wp:positionV>
                <wp:extent cx="2673985" cy="389890"/>
                <wp:effectExtent l="0" t="0" r="0" b="0"/>
                <wp:wrapNone/>
                <wp:docPr id="4183" name="梯形 4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73984" cy="389609"/>
                        </a:xfrm>
                        <a:prstGeom prst="trapezoid">
                          <a:avLst>
                            <a:gd name="adj" fmla="val 43768"/>
                          </a:avLst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flip:y;margin-left:193.2pt;margin-top:0pt;height:30.7pt;width:210.55pt;z-index:251680768;v-text-anchor:middle;mso-width-relative:page;mso-height-relative:page;" fillcolor="#2F5597" filled="t" stroked="f" coordsize="2673984,389609" o:gfxdata="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jX9n9kAAAAHAQAA&#10;DwAAAAAAAAABACAAAAAiAAAAZHJzL2Rvd25yZXYueG1sUEsBAhQAFAAAAAgAh07iQEtV9gAYAgAA&#10;FQQAAA4AAAAAAAAAAQAgAAAAKAEAAGRycy9lMm9Eb2MueG1sUEsFBgAAAAAGAAYAWQEAALIFAAAA&#10;AA==&#10;" path="m0,389609l170524,0,2503459,0,2673984,389609xe">
                <v:path o:connectlocs="1336992,0;85262,194804;1336992,389609;2588721,194804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10501630</wp:posOffset>
                </wp:positionV>
                <wp:extent cx="7559675" cy="194310"/>
                <wp:effectExtent l="0" t="0" r="3175" b="0"/>
                <wp:wrapNone/>
                <wp:docPr id="4185" name="矩形 4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559675" cy="194489"/>
                        </a:xfrm>
                        <a:prstGeom prst="rect">
                          <a:avLst/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826.9pt;height:15.3pt;width:595.25pt;rotation:11796480f;z-index:251681792;v-text-anchor:middle;mso-width-relative:page;mso-height-relative:page;" fillcolor="#2F5597" filled="t" stroked="f" coordsize="21600,21600" o:gfxdata="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I/NRjaAAAACwEAAA8AAAAAAAAAAQAgAAAAIgAAAGRycy9kb3du&#10;cmV2LnhtbFBLAQIUABQAAAAIAIdO4kCkhs8c/QEAAOkDAAAOAAAAAAAAAAEAIAAAACkBAABkcnMv&#10;ZTJvRG9jLnhtbFBLBQYAAAAABgAGAFkBAAC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2442845</wp:posOffset>
                </wp:positionH>
                <wp:positionV relativeFrom="paragraph">
                  <wp:posOffset>10308590</wp:posOffset>
                </wp:positionV>
                <wp:extent cx="2673985" cy="389890"/>
                <wp:effectExtent l="0" t="0" r="0" b="0"/>
                <wp:wrapNone/>
                <wp:docPr id="4186" name="梯形 4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673984" cy="389609"/>
                        </a:xfrm>
                        <a:prstGeom prst="trapezoid">
                          <a:avLst>
                            <a:gd name="adj" fmla="val 43768"/>
                          </a:avLst>
                        </a:pr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flip:y;margin-left:192.35pt;margin-top:811.7pt;height:30.7pt;width:210.55pt;rotation:11796480f;z-index:251682816;v-text-anchor:middle;mso-width-relative:page;mso-height-relative:page;" fillcolor="#2F5597" filled="t" stroked="f" coordsize="2673984,389609" o:gfxdata="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bP&#10;MIjcAAAADQEAAA8AAAAAAAAAAQAgAAAAIgAAAGRycy9kb3ducmV2LnhtbFBLAQIUABQAAAAIAIdO&#10;4kBdLJR8HwIAACQEAAAOAAAAAAAAAAEAIAAAACsBAABkcnMvZTJvRG9jLnhtbFBLBQYAAAAABgAG&#10;AFkBAAC8BQAAAAA=&#10;" path="m0,389609l170524,0,2503459,0,2673984,389609xe">
                <v:path o:connectlocs="1336992,0;85262,194804;1336992,389609;2588721,194804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1226185</wp:posOffset>
                </wp:positionV>
                <wp:extent cx="1527810" cy="624840"/>
                <wp:effectExtent l="0" t="0" r="0" b="0"/>
                <wp:wrapNone/>
                <wp:docPr id="4159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810" cy="624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+86 152 0000 0000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"mailto:docerwps@qq.com"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theme="minorBidi"/>
                                <w:color w:val="0000FF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0000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docerwps@qq.com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theme="minorBidi"/>
                                <w:color w:val="0000FF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0000FF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189.6pt;margin-top:96.55pt;height:49.2pt;width:120.3pt;z-index:251659264;mso-width-relative:page;mso-height-relative:page;" filled="f" stroked="f" coordsize="21600,21600" o:gfxdata="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Zw5yT2AAAAAsBAAAPAAAAAAAAAAEAIAAAACIAAABkcnMvZG93bnJldi54bWxQ&#10;SwECFAAUAAAACACHTuJAkmOior4BAABhAwAADgAAAAAAAAABACAAAAAnAQAAZHJzL2Uyb0RvYy54&#10;bWxQSwUGAAAAAAYABgBZAQAAV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+86 152 0000 0000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fldChar w:fldCharType="begin"/>
                      </w:r>
                      <w:r>
                        <w:instrText xml:space="preserve"> HYPERLINK "mailto:docerwps@qq.com"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hint="eastAsia" w:ascii="微软雅黑" w:hAnsi="微软雅黑" w:eastAsia="微软雅黑" w:cstheme="minorBidi"/>
                          <w:color w:val="0000FF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0000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docerwps@qq.com</w:t>
                      </w:r>
                      <w:r>
                        <w:rPr>
                          <w:rStyle w:val="7"/>
                          <w:rFonts w:hint="eastAsia" w:ascii="微软雅黑" w:hAnsi="微软雅黑" w:eastAsia="微软雅黑" w:cstheme="minorBidi"/>
                          <w:color w:val="0000FF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0000FF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2203450</wp:posOffset>
                </wp:positionH>
                <wp:positionV relativeFrom="paragraph">
                  <wp:posOffset>1351915</wp:posOffset>
                </wp:positionV>
                <wp:extent cx="139700" cy="139700"/>
                <wp:effectExtent l="0" t="0" r="0" b="0"/>
                <wp:wrapNone/>
                <wp:docPr id="416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9532" cy="139532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559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73.5pt;margin-top:106.45pt;height:11pt;width:11pt;z-index:251660288;v-text-anchor:middle;mso-width-relative:page;mso-height-relative:page;" fillcolor="#2F5597" filled="t" stroked="f" coordsize="5581,5581" o:gfxdata="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93305431;@0,@0;@0,@0;@0,@0;@0,@0;99330543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2207260</wp:posOffset>
                </wp:positionH>
                <wp:positionV relativeFrom="paragraph">
                  <wp:posOffset>1594485</wp:posOffset>
                </wp:positionV>
                <wp:extent cx="137160" cy="141605"/>
                <wp:effectExtent l="0" t="0" r="0" b="0"/>
                <wp:wrapNone/>
                <wp:docPr id="416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6901" cy="141621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F5597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73.8pt;margin-top:125.55pt;height:11.15pt;width:10.8pt;z-index:251661312;v-text-anchor:middle;mso-width-relative:page;mso-height-relative:page;" fillcolor="#2F5597" filled="t" stroked="f" coordsize="90,93" o:gfxdata="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1595755</wp:posOffset>
                </wp:positionV>
                <wp:extent cx="88265" cy="151130"/>
                <wp:effectExtent l="38100" t="0" r="45085" b="1270"/>
                <wp:wrapNone/>
                <wp:docPr id="416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49" cy="1511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F559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7.95pt;margin-top:125.65pt;height:11.9pt;width:6.95pt;z-index:251662336;v-text-anchor:middle;mso-width-relative:page;mso-height-relative:page;" fillcolor="#2F5597" filled="t" stroked="f" coordsize="559792,955625" o:gfxdata="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+03E99cAAAAJAQAADwAAAAAAAAABACAAAAAiAAAA&#10;ZHJzL2Rvd25yZXYueG1sUEsBAhQAFAAAAAgAh07iQJGl7rpeAwAAxggAAA4AAAAAAAAAAQAgAAAA&#10;JgEAAGRycy9lMm9Eb2MueG1sUEsFBgAAAAAGAAYAWQEAAPY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1344930</wp:posOffset>
                </wp:positionV>
                <wp:extent cx="151765" cy="142875"/>
                <wp:effectExtent l="0" t="0" r="635" b="0"/>
                <wp:wrapNone/>
                <wp:docPr id="416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801" cy="142693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559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5.45pt;margin-top:105.9pt;height:11.25pt;width:11.95pt;z-index:251663360;v-text-anchor:middle;mso-width-relative:page;mso-height-relative:page;" fillcolor="#2F5597" filled="t" stroked="f" coordsize="1993900,1873250" o:gfxdata="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4203,112129;98709,43926;87835,86520;83525,60784;78579,53671;82137,52890;85029,51531;87314,49681;88963,47281;90206,43926;43301,94443;51255,60322;43301,61160;46396,53209;49491,52023;51978,50346;53829,48148;55131,45430;16342,20316;13079,22541;11520,26211;12040,120654;14523,123689;18392,124873;129902,124007;132703,121261;133541,26905;132328,23061;129296,20547;117342,24680;25437,19998;101635,15692;126640,8467;132097,9305;136919,11617;140817,15201;143589,19738;144946,25055;144830,120770;143213,125943;140239,130335;136168,133717;131231,135797;18392,136404;12935,135566;8084,133225;4186,129671;1443,125134;86,119845;202,24102;1790,18929;4764,14507;8864,11126;13801,9045;27689,8467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1226185</wp:posOffset>
                </wp:positionV>
                <wp:extent cx="1294765" cy="624840"/>
                <wp:effectExtent l="0" t="0" r="0" b="0"/>
                <wp:wrapNone/>
                <wp:docPr id="4164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765" cy="624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生日：1991.07.07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现居：湖北 · 武汉  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26" o:spt="202" type="#_x0000_t202" style="position:absolute;left:0pt;margin-left:54pt;margin-top:96.55pt;height:49.2pt;width:101.95pt;z-index:251664384;mso-width-relative:page;mso-height-relative:page;" filled="f" stroked="f" coordsize="21600,21600" o:gfxdata="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DUrPq1wAAAAsBAAAPAAAAAAAAAAEAIAAAACIAAABkcnMvZG93bnJldi54bWxQSwEC&#10;FAAUAAAACACHTuJAZevoj7wBAABhAwAADgAAAAAAAAABACAAAAAmAQAAZHJzL2Uyb0RvYy54bWxQ&#10;SwUGAAAAAAYABgBZAQAAV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生日：1991.07.07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现居：湖北 · 武汉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5784850</wp:posOffset>
                </wp:positionH>
                <wp:positionV relativeFrom="paragraph">
                  <wp:posOffset>423545</wp:posOffset>
                </wp:positionV>
                <wp:extent cx="1324610" cy="1765935"/>
                <wp:effectExtent l="19050" t="19050" r="28575" b="24765"/>
                <wp:wrapNone/>
                <wp:docPr id="4165" name="矩形 4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4570" cy="1766093"/>
                        </a:xfrm>
                        <a:prstGeom prst="rect">
                          <a:avLst/>
                        </a:prstGeom>
                        <a:blipFill>
                          <a:blip r:embed="rId4"/>
                          <a:srcRect/>
                          <a:stretch>
                            <a:fillRect l="-28036" t="-2895" r="-31168" b="-63875"/>
                          </a:stretch>
                        </a:blipFill>
                        <a:ln w="2857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5.5pt;margin-top:33.35pt;height:139.05pt;width:104.3pt;z-index:251665408;v-text-anchor:middle;mso-width-relative:page;mso-height-relative:page;" filled="t" stroked="t" coordsize="21600,21600" o:gfxdata="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">
                <v:fill type="frame" on="t" focussize="0,0" recolor="t" rotate="t" r:id="rId4"/>
                <v:stroke weight="2.25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2172970</wp:posOffset>
                </wp:positionV>
                <wp:extent cx="6838950" cy="8092440"/>
                <wp:effectExtent l="0" t="0" r="0" b="0"/>
                <wp:wrapNone/>
                <wp:docPr id="4166" name="矩形 4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809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ind w:left="720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>2015.09-2019.07                     湖北工业大学工程学院                        财务管理/本科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主修课程：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管理学，微观经济学，宏观经济学，统计学，管理信息系统，会计学，财务管理，公司理财，经济法，人力资源管理，市场营销，企业战略管理等相关专业课程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ind w:left="720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 xml:space="preserve">2015.09-2019.07                    北京稻壳网络有限公司                  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>财务部门/会计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1.    办理增值税的认证、发票购买、纳税申报、抄税、汇算清缴、每月账面与系统税金的核对工作等；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2.    整车及原材料的购入、暂估、退车等事项的办理，发票的录入；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3.    每月核对应收账款，及时要求业务员手中已完成交易的客户结账。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>2015.09-2019.07                   深圳金山科技有限公司                         财务部门/实习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1.    负责现金和银行存款收付业务，处理报销事务；负责现金、银行存款和其他资金明细帐；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2.    负责审查原始凭证，及时对凭证进行汇总，并交会计做账；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3.    负责准确登录现金日记账和银行存款日记账。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 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ind w:left="720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 xml:space="preserve">技能类：大学英语六级证书，普通话二甲资格证，计算机MS二级证书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荣誉类：大一、大二获得大学三等奖学金、大三入党、获得年度优秀党员干部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 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 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ind w:left="720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2F5597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3E3E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45454"/>
                                <w:kern w:val="24"/>
                                <w:sz w:val="22"/>
                                <w:szCs w:val="22"/>
                              </w:rPr>
                              <w:t>作为一位职场新人，我以积极主动的工作态度来迎接工作中的每一个挑战。团队配合能力：善于沟通，有一定团队协作经验，具备一定的活动策划和组织协调能力。工作态度评价：良好的心态，吃苦耐劳，擅于管理时间，勇于面对变化和挑战。自主学习能力：习惯制定切实可行的学习计划，上岗后能积极主动学习岗位所需知识技能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.3pt;margin-top:171.1pt;height:637.2pt;width:538.5pt;z-index:251666432;mso-width-relative:page;mso-height-relative:page;" filled="f" stroked="f" coordsize="21600,21600" o:gfxdata="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EHBfWHaAAAADAEA&#10;AA8AAAAAAAAAAQAgAAAAIgAAAGRycy9kb3ducmV2LnhtbFBLAQIUABQAAAAIAIdO4kAqNqVupgEA&#10;AEEDAAAOAAAAAAAAAAEAIAAAACk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spacing w:val="6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F5597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kern w:val="24"/>
                          <w:sz w:val="22"/>
                          <w:szCs w:val="22"/>
                        </w:rPr>
                        <w:t>2015.09-2019.07                     湖北工业大学工程学院                        财务管理/本科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主修课程：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管理学，微观经济学，宏观经济学，统计学，管理信息系统，会计学，财务管理，公司理财，经济法，人力资源管理，市场营销，企业战略管理等相关专业课程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spacing w:val="6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2F5597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kern w:val="24"/>
                          <w:sz w:val="22"/>
                          <w:szCs w:val="22"/>
                        </w:rPr>
                        <w:t xml:space="preserve">2015.09-2019.07                    北京稻壳网络有限公司                      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bCs/>
                          <w:color w:val="2F5597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kern w:val="24"/>
                          <w:sz w:val="22"/>
                          <w:szCs w:val="22"/>
                        </w:rPr>
                        <w:t>财务部门/会计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1.    办理增值税的认证、发票购买、纳税申报、抄税、汇算清缴、每月账面与系统税金的核对工作等；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2.    整车及原材料的购入、暂估、退车等事项的办理，发票的录入；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3.    每月核对应收账款，及时要求业务员手中已完成交易的客户结账。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kern w:val="24"/>
                          <w:sz w:val="22"/>
                          <w:szCs w:val="22"/>
                        </w:rPr>
                        <w:t>2015.09-2019.07                   深圳金山科技有限公司                         财务部门/实习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1.    负责现金和银行存款收付业务，处理报销事务；负责现金、银行存款和其他资金明细帐；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2.    负责审查原始凭证，及时对凭证进行汇总，并交会计做账；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3.    负责准确登录现金日记账和银行存款日记账。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 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spacing w:val="60"/>
                          <w:kern w:val="24"/>
                          <w:sz w:val="28"/>
                          <w:szCs w:val="28"/>
                        </w:rPr>
                        <w:t>荣誉证书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 xml:space="preserve">技能类：大学英语六级证书，普通话二甲资格证，计算机MS二级证书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荣誉类：大一、大二获得大学三等奖学金、大三入党、获得年度优秀党员干部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 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 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2F5597"/>
                          <w:spacing w:val="6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3E3E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45454"/>
                          <w:kern w:val="24"/>
                          <w:sz w:val="22"/>
                          <w:szCs w:val="22"/>
                        </w:rPr>
                        <w:t>作为一位职场新人，我以积极主动的工作态度来迎接工作中的每一个挑战。团队配合能力：善于沟通，有一定团队协作经验，具备一定的活动策划和组织协调能力。工作态度评价：良好的心态，吃苦耐劳，擅于管理时间，勇于面对变化和挑战。自主学习能力：习惯制定切实可行的学习计划，上岗后能积极主动学习岗位所需知识技能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2551430</wp:posOffset>
                </wp:positionV>
                <wp:extent cx="6659880" cy="0"/>
                <wp:effectExtent l="0" t="0" r="0" b="0"/>
                <wp:wrapNone/>
                <wp:docPr id="4167" name="直接连接符 4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00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.4pt;margin-top:200.9pt;height:0pt;width:524.4pt;z-index:251667456;mso-width-relative:page;mso-height-relative:page;" filled="f" stroked="t" coordsize="21600,21600" o:gfxdata="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9jRNu2AAAAAsBAAAPAAAAAAAAAAEAIAAAACIAAABkcnMv&#10;ZG93bnJldi54bWxQSwECFAAUAAAACACHTuJAaEBY2wMCAAD3AwAADgAAAAAAAAABACAAAAAnAQAA&#10;ZHJzL2Uyb0RvYy54bWxQSwUGAAAAAAYABgBZAQAAnAUAAAAA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4387850</wp:posOffset>
                </wp:positionV>
                <wp:extent cx="6659880" cy="0"/>
                <wp:effectExtent l="0" t="0" r="0" b="0"/>
                <wp:wrapNone/>
                <wp:docPr id="4168" name="直接连接符 4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00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.4pt;margin-top:345.5pt;height:0pt;width:524.4pt;z-index:251668480;mso-width-relative:page;mso-height-relative:page;" filled="f" stroked="t" coordsize="21600,21600" o:gfxdata="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9HcKa2AAAAAsBAAAPAAAAAAAAAAEAIAAAACIAAABkcnMv&#10;ZG93bnJldi54bWxQSwECFAAUAAAACACHTuJA01YyVwMCAAD3AwAADgAAAAAAAAABACAAAAAnAQAA&#10;ZHJzL2Uyb0RvYy54bWxQSwUGAAAAAAYABgBZAQAAnAUAAAAA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7815580</wp:posOffset>
                </wp:positionV>
                <wp:extent cx="6659880" cy="0"/>
                <wp:effectExtent l="0" t="0" r="0" b="0"/>
                <wp:wrapNone/>
                <wp:docPr id="4169" name="直接连接符 4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00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.4pt;margin-top:615.4pt;height:0pt;width:524.4pt;z-index:251669504;mso-width-relative:page;mso-height-relative:page;" filled="f" stroked="t" coordsize="21600,21600" o:gfxdata="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lTLHI2AAAAA0BAAAPAAAAAAAAAAEAIAAAACIAAABkcnMv&#10;ZG93bnJldi54bWxQSwECFAAUAAAACACHTuJAzsz1TwMCAAD3AwAADgAAAAAAAAABACAAAAAnAQAA&#10;ZHJzL2Uyb0RvYy54bWxQSwUGAAAAAAYABgBZAQAAnAUAAAAA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9189720</wp:posOffset>
                </wp:positionV>
                <wp:extent cx="6659880" cy="0"/>
                <wp:effectExtent l="0" t="0" r="0" b="0"/>
                <wp:wrapNone/>
                <wp:docPr id="4170" name="直接连接符 4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00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.4pt;margin-top:723.6pt;height:0pt;width:524.4pt;z-index:251670528;mso-width-relative:page;mso-height-relative:page;" filled="f" stroked="t" coordsize="21600,21600" o:gfxdata="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1nGAtNkAAAANAQAADwAAAAAAAAABACAAAAAiAAAAZHJz&#10;L2Rvd25yZXYueG1sUEsBAhQAFAAAAAgAh07iQHgtEPIDAgAA9wMAAA4AAAAAAAAAAQAgAAAAKAEA&#10;AGRycy9lMm9Eb2MueG1sUEsFBgAAAAAGAAYAWQEAAJ0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452120</wp:posOffset>
                </wp:positionV>
                <wp:extent cx="3349625" cy="739140"/>
                <wp:effectExtent l="0" t="0" r="0" b="0"/>
                <wp:wrapNone/>
                <wp:docPr id="4187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9625" cy="739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2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F5597"/>
                                <w:kern w:val="24"/>
                                <w:sz w:val="40"/>
                                <w:szCs w:val="40"/>
                              </w:rPr>
                              <w:t xml:space="preserve">鹿小笙  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F5597"/>
                                <w:kern w:val="24"/>
                                <w:sz w:val="22"/>
                                <w:szCs w:val="22"/>
                              </w:rPr>
                              <w:t xml:space="preserve">求职意向：财务类工作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28.3pt;margin-top:35.6pt;height:58.2pt;width:263.75pt;z-index:251683840;mso-width-relative:page;mso-height-relative:page;" filled="f" stroked="f" coordsize="21600,21600" o:gfxdata="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trHlY1wAAAAkBAAAPAAAAAAAAAAEAIAAAACIAAABkcnMvZG93bnJldi54bWxQ&#10;SwECFAAUAAAACACHTuJAd/98o78BAABhAwAADgAAAAAAAAABACAAAAAmAQAAZHJzL2Uyb0RvYy54&#10;bWxQSwUGAAAAAAYABgBZAQAAV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6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F5597"/>
                          <w:kern w:val="24"/>
                          <w:sz w:val="40"/>
                          <w:szCs w:val="40"/>
                        </w:rPr>
                        <w:t xml:space="preserve">鹿小笙  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F5597"/>
                          <w:kern w:val="24"/>
                          <w:sz w:val="22"/>
                          <w:szCs w:val="22"/>
                        </w:rPr>
                        <w:t xml:space="preserve">求职意向：财务类工作 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兰亭黑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兰亭黑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5E281B92-C96C-46B2-B409-7A6456A5F06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EC020B6-002C-428B-ABEB-1EC86C71313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41533929-EF6A-42FE-BA64-3963D52F3B03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SwiaGRpZCI6IjgwNmMwNzY0NDg0NTM0OTBlNWFiYmVjNzg2YzEwMjA3IiwidXNlckNvdW50IjoxfQ=="/>
  </w:docVars>
  <w:rsids>
    <w:rsidRoot w:val="5E733778"/>
    <w:rsid w:val="0003138F"/>
    <w:rsid w:val="000355CA"/>
    <w:rsid w:val="0007447D"/>
    <w:rsid w:val="000A38E8"/>
    <w:rsid w:val="000D51C9"/>
    <w:rsid w:val="000E04DC"/>
    <w:rsid w:val="000F5F62"/>
    <w:rsid w:val="00147FEC"/>
    <w:rsid w:val="00150F52"/>
    <w:rsid w:val="00152C69"/>
    <w:rsid w:val="00174942"/>
    <w:rsid w:val="001A135C"/>
    <w:rsid w:val="001A79E8"/>
    <w:rsid w:val="001C0AEA"/>
    <w:rsid w:val="001E1744"/>
    <w:rsid w:val="00202686"/>
    <w:rsid w:val="00206C21"/>
    <w:rsid w:val="0023077A"/>
    <w:rsid w:val="00250E73"/>
    <w:rsid w:val="00263D7C"/>
    <w:rsid w:val="002677EE"/>
    <w:rsid w:val="00277AB8"/>
    <w:rsid w:val="002841C5"/>
    <w:rsid w:val="002C5644"/>
    <w:rsid w:val="00335293"/>
    <w:rsid w:val="00346D38"/>
    <w:rsid w:val="0035603D"/>
    <w:rsid w:val="003D268A"/>
    <w:rsid w:val="004279B7"/>
    <w:rsid w:val="00447195"/>
    <w:rsid w:val="00461B4F"/>
    <w:rsid w:val="00461CEC"/>
    <w:rsid w:val="004E0A00"/>
    <w:rsid w:val="004E6BE6"/>
    <w:rsid w:val="004F743F"/>
    <w:rsid w:val="00523EA1"/>
    <w:rsid w:val="005325AA"/>
    <w:rsid w:val="00540193"/>
    <w:rsid w:val="005560F0"/>
    <w:rsid w:val="005570B8"/>
    <w:rsid w:val="00587E9B"/>
    <w:rsid w:val="005932CB"/>
    <w:rsid w:val="00596D62"/>
    <w:rsid w:val="005D3400"/>
    <w:rsid w:val="005D579D"/>
    <w:rsid w:val="005D59C3"/>
    <w:rsid w:val="005E4F8B"/>
    <w:rsid w:val="00663897"/>
    <w:rsid w:val="006D0719"/>
    <w:rsid w:val="006D1808"/>
    <w:rsid w:val="006D5194"/>
    <w:rsid w:val="006E182A"/>
    <w:rsid w:val="007123B8"/>
    <w:rsid w:val="0071490E"/>
    <w:rsid w:val="00735C23"/>
    <w:rsid w:val="00763159"/>
    <w:rsid w:val="0076708B"/>
    <w:rsid w:val="007A4369"/>
    <w:rsid w:val="007C3798"/>
    <w:rsid w:val="007F7A31"/>
    <w:rsid w:val="00806C03"/>
    <w:rsid w:val="00807CEA"/>
    <w:rsid w:val="008148C0"/>
    <w:rsid w:val="008843E0"/>
    <w:rsid w:val="008B0EA1"/>
    <w:rsid w:val="008D008C"/>
    <w:rsid w:val="008D4AC3"/>
    <w:rsid w:val="008D7B16"/>
    <w:rsid w:val="009033B3"/>
    <w:rsid w:val="0092634D"/>
    <w:rsid w:val="00947E44"/>
    <w:rsid w:val="00951323"/>
    <w:rsid w:val="0095213D"/>
    <w:rsid w:val="009544BC"/>
    <w:rsid w:val="00963301"/>
    <w:rsid w:val="0096411F"/>
    <w:rsid w:val="009B4148"/>
    <w:rsid w:val="009F67A4"/>
    <w:rsid w:val="00A14242"/>
    <w:rsid w:val="00A23955"/>
    <w:rsid w:val="00A32DCA"/>
    <w:rsid w:val="00A55401"/>
    <w:rsid w:val="00A66BB5"/>
    <w:rsid w:val="00A742A9"/>
    <w:rsid w:val="00A900C3"/>
    <w:rsid w:val="00AC2B30"/>
    <w:rsid w:val="00AC7024"/>
    <w:rsid w:val="00AE4B5E"/>
    <w:rsid w:val="00AE7D28"/>
    <w:rsid w:val="00AF7C87"/>
    <w:rsid w:val="00B0303F"/>
    <w:rsid w:val="00B0349D"/>
    <w:rsid w:val="00B06A0C"/>
    <w:rsid w:val="00B16781"/>
    <w:rsid w:val="00B168D5"/>
    <w:rsid w:val="00B225CD"/>
    <w:rsid w:val="00B6297B"/>
    <w:rsid w:val="00B70B1E"/>
    <w:rsid w:val="00B97407"/>
    <w:rsid w:val="00B97C30"/>
    <w:rsid w:val="00BB30BD"/>
    <w:rsid w:val="00BC2D76"/>
    <w:rsid w:val="00BD2DE6"/>
    <w:rsid w:val="00BE4BE3"/>
    <w:rsid w:val="00C3093C"/>
    <w:rsid w:val="00C33579"/>
    <w:rsid w:val="00C47797"/>
    <w:rsid w:val="00C711E5"/>
    <w:rsid w:val="00C85E60"/>
    <w:rsid w:val="00CB7B61"/>
    <w:rsid w:val="00CD4898"/>
    <w:rsid w:val="00CD6D8D"/>
    <w:rsid w:val="00D04471"/>
    <w:rsid w:val="00D04F63"/>
    <w:rsid w:val="00D07554"/>
    <w:rsid w:val="00D24565"/>
    <w:rsid w:val="00D46F8C"/>
    <w:rsid w:val="00D55E87"/>
    <w:rsid w:val="00D57CF6"/>
    <w:rsid w:val="00D66D69"/>
    <w:rsid w:val="00D77727"/>
    <w:rsid w:val="00D8748B"/>
    <w:rsid w:val="00D9352C"/>
    <w:rsid w:val="00DB3935"/>
    <w:rsid w:val="00DF4A1B"/>
    <w:rsid w:val="00DF71A4"/>
    <w:rsid w:val="00DF7E14"/>
    <w:rsid w:val="00E00EFA"/>
    <w:rsid w:val="00E110EC"/>
    <w:rsid w:val="00E1791F"/>
    <w:rsid w:val="00E33CCA"/>
    <w:rsid w:val="00E41D08"/>
    <w:rsid w:val="00E43FCD"/>
    <w:rsid w:val="00E452BE"/>
    <w:rsid w:val="00E458E1"/>
    <w:rsid w:val="00E518A3"/>
    <w:rsid w:val="00E557E4"/>
    <w:rsid w:val="00E96849"/>
    <w:rsid w:val="00EB62A7"/>
    <w:rsid w:val="00EC40EE"/>
    <w:rsid w:val="00EF06C2"/>
    <w:rsid w:val="00F05552"/>
    <w:rsid w:val="00F061D8"/>
    <w:rsid w:val="00F10F40"/>
    <w:rsid w:val="00F76CF9"/>
    <w:rsid w:val="00FA1230"/>
    <w:rsid w:val="00FB6926"/>
    <w:rsid w:val="00FD33F2"/>
    <w:rsid w:val="00FE4688"/>
    <w:rsid w:val="00FF49DD"/>
    <w:rsid w:val="55FF4BEF"/>
    <w:rsid w:val="5E73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loLee\AppData\Roaming\kingsoft\office6\templates\download\68b23a7a-5296-48d1-bd01-a9eb724c124c\&#20010;&#20154;&#31616;&#21382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标准版本">
      <a:majorFont>
        <a:latin typeface="Impact"/>
        <a:ea typeface="微软雅黑"/>
        <a:cs typeface=""/>
      </a:majorFont>
      <a:minorFont>
        <a:latin typeface="方正兰亭黑简体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个人简历.docx</Template>
  <Pages>3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2023-11-22T03:59:00Z</dcterms:created>
  <dc:creator>LeeJ</dc:creator>
  <cp:lastModifiedBy>LeeJ</cp:lastModifiedBy>
  <dcterms:modified xsi:type="dcterms:W3CDTF">2023-11-22T04:02:02Z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Key">
    <vt:lpwstr>1.0_lOEtNYqxUgcSrAeIKox3TdxWXdvCJ3mbjLEgqXCXI16tK+WMJZZ5OgPnQi4rPFfvENOf6dCpY2KktQTBRucxZA==</vt:lpwstr>
  </property>
  <property fmtid="{D5CDD505-2E9C-101B-9397-08002B2CF9AE}" pid="3" name="KSOProductBuildVer">
    <vt:lpwstr>2052-12.1.0.15712</vt:lpwstr>
  </property>
  <property fmtid="{D5CDD505-2E9C-101B-9397-08002B2CF9AE}" pid="4" name="ICV">
    <vt:lpwstr>B4FDDFC78E2D4E74BD85D8353FB91EE7_11</vt:lpwstr>
  </property>
  <property fmtid="{D5CDD505-2E9C-101B-9397-08002B2CF9AE}" pid="5" name="KSOTemplateUUID">
    <vt:lpwstr>v1.0_mb_qabxUBbP2HBPoUQNDhUbCA==</vt:lpwstr>
  </property>
</Properties>
</file>